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E9DA1" w14:textId="77777777" w:rsidR="002737EF" w:rsidRDefault="00C30F63" w:rsidP="00D363C8">
      <w:r w:rsidRPr="008D57A4">
        <w:rPr>
          <w:noProof/>
          <w:lang w:eastAsia="en-AU"/>
        </w:rPr>
        <w:drawing>
          <wp:anchor distT="0" distB="0" distL="114300" distR="114300" simplePos="0" relativeHeight="251658241" behindDoc="1" locked="1" layoutInCell="1" allowOverlap="1" wp14:anchorId="3E79FC26" wp14:editId="4EEC50A9">
            <wp:simplePos x="0" y="0"/>
            <wp:positionH relativeFrom="margin">
              <wp:posOffset>-234950</wp:posOffset>
            </wp:positionH>
            <wp:positionV relativeFrom="paragraph">
              <wp:posOffset>-1250950</wp:posOffset>
            </wp:positionV>
            <wp:extent cx="8155940" cy="10570210"/>
            <wp:effectExtent l="0" t="0" r="0" b="0"/>
            <wp:wrapNone/>
            <wp:docPr id="6" name="Picture 6" descr="Decorativ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1057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F81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0F8C60" wp14:editId="2289265A">
                <wp:simplePos x="0" y="0"/>
                <wp:positionH relativeFrom="column">
                  <wp:posOffset>-640080</wp:posOffset>
                </wp:positionH>
                <wp:positionV relativeFrom="paragraph">
                  <wp:posOffset>-838200</wp:posOffset>
                </wp:positionV>
                <wp:extent cx="8107680" cy="10820400"/>
                <wp:effectExtent l="0" t="0" r="7620" b="0"/>
                <wp:wrapNone/>
                <wp:docPr id="1" name="Rectangle 1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10820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186B9" id="Rectangle 1" o:spid="_x0000_s1026" alt="Decorative" style="position:absolute;margin-left:-50.4pt;margin-top:-66pt;width:638.4pt;height:85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" fillcolor="#f1f0f0 [3208]" stroked="f" strokeweight="1pt"/>
            </w:pict>
          </mc:Fallback>
        </mc:AlternateContent>
      </w:r>
    </w:p>
    <w:tbl>
      <w:tblPr>
        <w:tblW w:w="5178" w:type="pct"/>
        <w:tblLook w:val="0600" w:firstRow="0" w:lastRow="0" w:firstColumn="0" w:lastColumn="0" w:noHBand="1" w:noVBand="1"/>
      </w:tblPr>
      <w:tblGrid>
        <w:gridCol w:w="6059"/>
        <w:gridCol w:w="5125"/>
      </w:tblGrid>
      <w:tr w:rsidR="00C955AA" w14:paraId="50610909" w14:textId="77777777" w:rsidTr="002C3099">
        <w:trPr>
          <w:trHeight w:val="12648"/>
        </w:trPr>
        <w:tc>
          <w:tcPr>
            <w:tcW w:w="2709" w:type="pct"/>
            <w:tcMar>
              <w:left w:w="288" w:type="dxa"/>
              <w:right w:w="115" w:type="dxa"/>
            </w:tcMar>
            <w:vAlign w:val="bottom"/>
          </w:tcPr>
          <w:p w14:paraId="7E321A1A" w14:textId="2D3EF9ED" w:rsidR="00C955AA" w:rsidRPr="00573AC3" w:rsidRDefault="00000000" w:rsidP="00573AC3">
            <w:pPr>
              <w:pStyle w:val="TitleLowercase"/>
              <w:jc w:val="center"/>
              <w:rPr>
                <w:sz w:val="56"/>
                <w:szCs w:val="56"/>
              </w:rPr>
            </w:pPr>
            <w:sdt>
              <w:sdtPr>
                <w:rPr>
                  <w:sz w:val="52"/>
                  <w:szCs w:val="52"/>
                </w:rPr>
                <w:id w:val="-1017377959"/>
                <w:placeholder>
                  <w:docPart w:val="E7E3CCD7A09443DB943EB2BC0C5AEB75"/>
                </w:placeholder>
                <w15:appearance w15:val="hidden"/>
              </w:sdtPr>
              <w:sdtEndPr>
                <w:rPr>
                  <w:sz w:val="56"/>
                  <w:szCs w:val="56"/>
                </w:rPr>
              </w:sdtEndPr>
              <w:sdtContent>
                <w:r w:rsidR="006307B3" w:rsidRPr="00573AC3">
                  <w:rPr>
                    <w:sz w:val="56"/>
                    <w:szCs w:val="56"/>
                  </w:rPr>
                  <w:t xml:space="preserve">Zoppo’s Catering      </w:t>
                </w:r>
                <w:r w:rsidR="00573AC3" w:rsidRPr="00573AC3">
                  <w:rPr>
                    <w:sz w:val="56"/>
                    <w:szCs w:val="56"/>
                  </w:rPr>
                  <w:t xml:space="preserve">  </w:t>
                </w:r>
                <w:r w:rsidR="006307B3" w:rsidRPr="00573AC3">
                  <w:rPr>
                    <w:sz w:val="56"/>
                    <w:szCs w:val="56"/>
                  </w:rPr>
                  <w:t>Service            Wedding Menu</w:t>
                </w:r>
              </w:sdtContent>
            </w:sdt>
          </w:p>
          <w:p w14:paraId="632057F2" w14:textId="77777777" w:rsidR="001A12D4" w:rsidRPr="001A12D4" w:rsidRDefault="001A12D4" w:rsidP="00C30F63">
            <w:pPr>
              <w:rPr>
                <w:rFonts w:asciiTheme="majorHAnsi" w:hAnsiTheme="majorHAnsi"/>
                <w:color w:val="C6964E" w:themeColor="accent2"/>
                <w:sz w:val="4"/>
                <w:szCs w:val="4"/>
              </w:rPr>
            </w:pPr>
          </w:p>
          <w:p w14:paraId="6ADACC88" w14:textId="093A186C" w:rsidR="003C6701" w:rsidRPr="00C43986" w:rsidRDefault="00BD6D79" w:rsidP="00BD6D79">
            <w:pPr>
              <w:pStyle w:val="Subtitle"/>
              <w:jc w:val="center"/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</w:pPr>
            <w:r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>978-87</w:t>
            </w:r>
            <w:r w:rsidR="00EF2D48"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>0</w:t>
            </w:r>
            <w:r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>-7691</w:t>
            </w:r>
            <w:r w:rsidR="00EF2D48"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 xml:space="preserve"> </w:t>
            </w:r>
            <w:r w:rsidR="00BC46C7"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 xml:space="preserve">         </w:t>
            </w:r>
            <w:r w:rsidR="00EF2D48" w:rsidRPr="00C43986">
              <w:rPr>
                <w:rStyle w:val="SentenceCaseGoldSubtitle"/>
                <w:rFonts w:ascii="Bahnschrift Light Condensed" w:hAnsi="Bahnschrift Light Condensed"/>
                <w:color w:val="684C21" w:themeColor="accent2" w:themeShade="80"/>
                <w:szCs w:val="22"/>
              </w:rPr>
              <w:t>toddzoppo1@gmail.com</w:t>
            </w:r>
          </w:p>
          <w:p w14:paraId="7CF50AA8" w14:textId="77777777" w:rsidR="00EF2D48" w:rsidRPr="00EF2D48" w:rsidRDefault="00EF2D48" w:rsidP="00EF2D48"/>
          <w:p w14:paraId="73EF2230" w14:textId="2FB334BF" w:rsidR="00D47732" w:rsidRDefault="006307B3" w:rsidP="00B350D8">
            <w:pPr>
              <w:jc w:val="center"/>
              <w:rPr>
                <w:b/>
                <w:bCs/>
              </w:rPr>
            </w:pPr>
            <w:r w:rsidRPr="00B1030D">
              <w:rPr>
                <w:b/>
                <w:bCs/>
              </w:rPr>
              <w:t>First select a package and then select your food choices from the following page</w:t>
            </w:r>
            <w:r w:rsidR="00633B7C">
              <w:rPr>
                <w:b/>
                <w:bCs/>
              </w:rPr>
              <w:t>s!</w:t>
            </w:r>
          </w:p>
          <w:p w14:paraId="5DAED196" w14:textId="77777777" w:rsidR="00B1030D" w:rsidRPr="00B1030D" w:rsidRDefault="00B1030D" w:rsidP="00B350D8">
            <w:pPr>
              <w:jc w:val="center"/>
              <w:rPr>
                <w:b/>
                <w:bCs/>
              </w:rPr>
            </w:pPr>
          </w:p>
          <w:p w14:paraId="475FD8BA" w14:textId="77777777" w:rsidR="00B1030D" w:rsidRPr="00B1030D" w:rsidRDefault="00B1030D" w:rsidP="00C30F63">
            <w:pPr>
              <w:rPr>
                <w:b/>
                <w:bCs/>
              </w:rPr>
            </w:pPr>
          </w:p>
          <w:p w14:paraId="66E573A4" w14:textId="2880E00B" w:rsidR="00B1030D" w:rsidRPr="00224C68" w:rsidRDefault="00B1030D" w:rsidP="00C30F63">
            <w:r w:rsidRPr="00B1030D">
              <w:rPr>
                <w:b/>
                <w:bCs/>
              </w:rPr>
              <w:t>Please inform us of any allergies or dietary restrictions!</w:t>
            </w:r>
          </w:p>
        </w:tc>
        <w:tc>
          <w:tcPr>
            <w:tcW w:w="2291" w:type="pct"/>
            <w:vAlign w:val="bottom"/>
          </w:tcPr>
          <w:sdt>
            <w:sdtPr>
              <w:id w:val="1102457837"/>
              <w:placeholder>
                <w:docPart w:val="4933058BF1424B47A8C09CBCA165329A"/>
              </w:placeholder>
              <w15:appearance w15:val="hidden"/>
            </w:sdtPr>
            <w:sdtContent>
              <w:p w14:paraId="219E3627" w14:textId="77777777" w:rsidR="002A5AF2" w:rsidRDefault="002A5AF2" w:rsidP="00B86C26">
                <w:pPr>
                  <w:pStyle w:val="SectionTitlesLowercase"/>
                </w:pPr>
              </w:p>
              <w:p w14:paraId="0B924CB3" w14:textId="4D903389" w:rsidR="00297E4E" w:rsidRPr="00B86C26" w:rsidRDefault="006307B3" w:rsidP="00B86C26">
                <w:pPr>
                  <w:pStyle w:val="SectionTitlesLowercase"/>
                </w:pPr>
                <w:r>
                  <w:t>Silver Package</w:t>
                </w:r>
              </w:p>
            </w:sdtContent>
          </w:sdt>
          <w:p w14:paraId="069514A5" w14:textId="77777777" w:rsidR="00297E4E" w:rsidRPr="0006487F" w:rsidRDefault="00297E4E" w:rsidP="00C30F63"/>
          <w:sdt>
            <w:sdtPr>
              <w:rPr>
                <w:b w:val="0"/>
              </w:rPr>
              <w:id w:val="200829361"/>
              <w:placeholder>
                <w:docPart w:val="23740DDAA87A498AA4B6B434D3EC4BB3"/>
              </w:placeholder>
              <w15:appearance w15:val="hidden"/>
            </w:sdtPr>
            <w:sdtContent>
              <w:p w14:paraId="7EA10225" w14:textId="01DC4460" w:rsidR="006307B3" w:rsidRDefault="006307B3" w:rsidP="006307B3">
                <w:pPr>
                  <w:pStyle w:val="MenuItem"/>
                </w:pPr>
                <w:r>
                  <w:t>Choice of salad</w:t>
                </w:r>
              </w:p>
              <w:p w14:paraId="1782891D" w14:textId="7C49EE7F" w:rsidR="006307B3" w:rsidRPr="006307B3" w:rsidRDefault="006307B3" w:rsidP="006307B3">
                <w:r>
                  <w:rPr>
                    <w:b/>
                    <w:bCs/>
                  </w:rPr>
                  <w:t>Choice of Italian entrée served with penne</w:t>
                </w:r>
              </w:p>
            </w:sdtContent>
          </w:sdt>
          <w:p w14:paraId="43725A45" w14:textId="567E4964" w:rsidR="00715F79" w:rsidRDefault="006307B3" w:rsidP="00C30F63">
            <w:pPr>
              <w:rPr>
                <w:b/>
                <w:bCs/>
              </w:rPr>
            </w:pPr>
            <w:r>
              <w:rPr>
                <w:b/>
                <w:bCs/>
              </w:rPr>
              <w:t>Choice of Chicken, Pork or Fish</w:t>
            </w:r>
          </w:p>
          <w:p w14:paraId="31201C62" w14:textId="39952A6C" w:rsidR="006307B3" w:rsidRDefault="006307B3" w:rsidP="00C30F63">
            <w:pPr>
              <w:rPr>
                <w:b/>
                <w:bCs/>
              </w:rPr>
            </w:pPr>
            <w:r>
              <w:rPr>
                <w:b/>
                <w:bCs/>
              </w:rPr>
              <w:t>Choice of Side</w:t>
            </w:r>
          </w:p>
          <w:p w14:paraId="6C7FD2B3" w14:textId="77CE9230" w:rsidR="006307B3" w:rsidRDefault="006307B3" w:rsidP="00C30F63">
            <w:pPr>
              <w:rPr>
                <w:b/>
                <w:bCs/>
              </w:rPr>
            </w:pPr>
            <w:r>
              <w:rPr>
                <w:b/>
                <w:bCs/>
              </w:rPr>
              <w:t>Choice of Vegetable</w:t>
            </w:r>
          </w:p>
          <w:p w14:paraId="71151BD3" w14:textId="28649A4C" w:rsidR="006307B3" w:rsidRDefault="006307B3" w:rsidP="00C30F63">
            <w:pPr>
              <w:rPr>
                <w:b/>
                <w:bCs/>
              </w:rPr>
            </w:pPr>
            <w:r>
              <w:rPr>
                <w:b/>
                <w:bCs/>
              </w:rPr>
              <w:t>Coffee Station</w:t>
            </w:r>
          </w:p>
          <w:p w14:paraId="6DF9C856" w14:textId="3F71665E" w:rsidR="006307B3" w:rsidRPr="006307B3" w:rsidRDefault="006307B3" w:rsidP="00C30F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$2</w:t>
            </w:r>
            <w:r w:rsidR="00AB12A7"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per person</w:t>
            </w:r>
          </w:p>
          <w:p w14:paraId="14FDDA37" w14:textId="30FDF279" w:rsidR="0042557E" w:rsidRPr="00B86C26" w:rsidRDefault="00000000" w:rsidP="00B86C26">
            <w:pPr>
              <w:pStyle w:val="SectionTitlesLowercase"/>
            </w:pPr>
            <w:sdt>
              <w:sdtPr>
                <w:id w:val="755942089"/>
                <w:placeholder>
                  <w:docPart w:val="83A04568CA7145DC89E4CB1827AE1922"/>
                </w:placeholder>
                <w15:appearance w15:val="hidden"/>
              </w:sdtPr>
              <w:sdtContent>
                <w:r w:rsidR="00AC66CD">
                  <w:t>Gold Package</w:t>
                </w:r>
              </w:sdtContent>
            </w:sdt>
            <w:r w:rsidR="00A6364B" w:rsidRPr="00B86C26">
              <w:t xml:space="preserve"> </w:t>
            </w:r>
          </w:p>
          <w:p w14:paraId="69A93EF4" w14:textId="77777777" w:rsidR="00A6364B" w:rsidRPr="005C2238" w:rsidRDefault="00A6364B" w:rsidP="00A6364B"/>
          <w:p w14:paraId="7F0B929B" w14:textId="5A3B30D8" w:rsidR="00806DB0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Choice of Salad</w:t>
            </w:r>
          </w:p>
          <w:p w14:paraId="0FA42380" w14:textId="0502D2BC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Choice of Chicken, Pork or Fish</w:t>
            </w:r>
          </w:p>
          <w:p w14:paraId="3C614279" w14:textId="3EC1D90E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Marinated Steak Tips</w:t>
            </w:r>
          </w:p>
          <w:p w14:paraId="70AAEF83" w14:textId="3A50FCB0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Choice of 2 Sides</w:t>
            </w:r>
          </w:p>
          <w:p w14:paraId="60462EB3" w14:textId="7031038E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Choice of Vegetable</w:t>
            </w:r>
          </w:p>
          <w:p w14:paraId="0D9F36CB" w14:textId="72975E5A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>Coffee Station</w:t>
            </w:r>
          </w:p>
          <w:p w14:paraId="3A110A5C" w14:textId="143D1690" w:rsidR="00AC66CD" w:rsidRPr="00AC66CD" w:rsidRDefault="00AC66CD" w:rsidP="00C30F63">
            <w:pPr>
              <w:rPr>
                <w:b/>
                <w:bCs/>
              </w:rPr>
            </w:pPr>
            <w:r w:rsidRPr="00AC66CD">
              <w:rPr>
                <w:b/>
                <w:bCs/>
              </w:rPr>
              <w:t xml:space="preserve">                                          $3</w:t>
            </w:r>
            <w:r w:rsidR="00AB12A7">
              <w:rPr>
                <w:b/>
                <w:bCs/>
              </w:rPr>
              <w:t>2</w:t>
            </w:r>
            <w:r w:rsidRPr="00AC66CD">
              <w:rPr>
                <w:b/>
                <w:bCs/>
              </w:rPr>
              <w:t xml:space="preserve"> per person</w:t>
            </w:r>
          </w:p>
          <w:p w14:paraId="7A044F4C" w14:textId="77777777" w:rsidR="009378B1" w:rsidRPr="0006487F" w:rsidRDefault="009378B1" w:rsidP="00C30F63"/>
          <w:p w14:paraId="7E1E7EED" w14:textId="194BDE4E" w:rsidR="000608E1" w:rsidRDefault="00A6364B" w:rsidP="00C30F63">
            <w:r>
              <w:t xml:space="preserve"> </w:t>
            </w:r>
          </w:p>
          <w:p w14:paraId="72F8511E" w14:textId="77777777" w:rsidR="000608E1" w:rsidRPr="0006487F" w:rsidRDefault="000608E1" w:rsidP="00C30F63"/>
          <w:p w14:paraId="3B4CD207" w14:textId="31DD6EBD" w:rsidR="0042557E" w:rsidRPr="00B86C26" w:rsidRDefault="00000000" w:rsidP="00B86C26">
            <w:pPr>
              <w:pStyle w:val="SectionTitlesLowercase"/>
            </w:pPr>
            <w:sdt>
              <w:sdtPr>
                <w:id w:val="1580406818"/>
                <w:placeholder>
                  <w:docPart w:val="471C12CFE3EE4AE6AD44CA4AFA5FA6E1"/>
                </w:placeholder>
                <w15:appearance w15:val="hidden"/>
              </w:sdtPr>
              <w:sdtContent>
                <w:r w:rsidR="00AC66CD">
                  <w:t>Platinum Package</w:t>
                </w:r>
              </w:sdtContent>
            </w:sdt>
            <w:r w:rsidR="008D67A9" w:rsidRPr="00B86C26">
              <w:t xml:space="preserve"> </w:t>
            </w:r>
          </w:p>
          <w:p w14:paraId="0D222033" w14:textId="77777777" w:rsidR="00A6364B" w:rsidRDefault="00A6364B" w:rsidP="00A6364B">
            <w:pPr>
              <w:rPr>
                <w:szCs w:val="14"/>
              </w:rPr>
            </w:pPr>
          </w:p>
          <w:p w14:paraId="6EE1E808" w14:textId="5C457D63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Choice of 3 Base Hors d’oeuvres</w:t>
            </w:r>
          </w:p>
          <w:p w14:paraId="13D2BF96" w14:textId="08505566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Choice of Salad</w:t>
            </w:r>
          </w:p>
          <w:p w14:paraId="5D17359C" w14:textId="2BD371E1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Choice of Chicken, Pork or Fish</w:t>
            </w:r>
          </w:p>
          <w:p w14:paraId="32167E36" w14:textId="1DFE6843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Marinated Steak Tips</w:t>
            </w:r>
          </w:p>
          <w:p w14:paraId="4BC7C04B" w14:textId="16D09DC9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Choice of 2 sides</w:t>
            </w:r>
          </w:p>
          <w:p w14:paraId="684EA91F" w14:textId="65C88DFD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Choice of Vegetable</w:t>
            </w:r>
          </w:p>
          <w:p w14:paraId="356F28A7" w14:textId="2BE63763" w:rsidR="00AC66CD" w:rsidRP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>Coffee Station</w:t>
            </w:r>
          </w:p>
          <w:p w14:paraId="05F28522" w14:textId="73EA2D3A" w:rsidR="00AC66CD" w:rsidRDefault="00AC66CD" w:rsidP="00A6364B">
            <w:pPr>
              <w:rPr>
                <w:b/>
                <w:bCs/>
                <w:szCs w:val="14"/>
              </w:rPr>
            </w:pPr>
            <w:r w:rsidRPr="00AC66CD">
              <w:rPr>
                <w:b/>
                <w:bCs/>
                <w:szCs w:val="14"/>
              </w:rPr>
              <w:t xml:space="preserve">                                          $3</w:t>
            </w:r>
            <w:r w:rsidR="00AB12A7">
              <w:rPr>
                <w:b/>
                <w:bCs/>
                <w:szCs w:val="14"/>
              </w:rPr>
              <w:t>7</w:t>
            </w:r>
            <w:r w:rsidRPr="00AC66CD">
              <w:rPr>
                <w:b/>
                <w:bCs/>
                <w:szCs w:val="14"/>
              </w:rPr>
              <w:t xml:space="preserve"> per person</w:t>
            </w:r>
          </w:p>
          <w:p w14:paraId="020D5B2E" w14:textId="77777777" w:rsidR="00F346AC" w:rsidRPr="00AC66CD" w:rsidRDefault="00F346AC" w:rsidP="00A6364B">
            <w:pPr>
              <w:rPr>
                <w:b/>
                <w:bCs/>
                <w:szCs w:val="14"/>
              </w:rPr>
            </w:pPr>
          </w:p>
          <w:p w14:paraId="6599E726" w14:textId="09FD08D3" w:rsidR="00AC66CD" w:rsidRPr="00F346AC" w:rsidRDefault="00F346AC" w:rsidP="00B95750">
            <w:pPr>
              <w:jc w:val="center"/>
              <w:rPr>
                <w:b/>
                <w:bCs/>
                <w:szCs w:val="14"/>
              </w:rPr>
            </w:pPr>
            <w:r w:rsidRPr="00F346AC">
              <w:rPr>
                <w:b/>
                <w:bCs/>
                <w:szCs w:val="14"/>
              </w:rPr>
              <w:t>All packages are priced with gold rim</w:t>
            </w:r>
            <w:r w:rsidR="00417002">
              <w:rPr>
                <w:b/>
                <w:bCs/>
                <w:szCs w:val="14"/>
              </w:rPr>
              <w:t>m</w:t>
            </w:r>
            <w:r w:rsidRPr="00F346AC">
              <w:rPr>
                <w:b/>
                <w:bCs/>
                <w:szCs w:val="14"/>
              </w:rPr>
              <w:t>ed plastic plates and wrapped plasticware.</w:t>
            </w:r>
          </w:p>
          <w:p w14:paraId="0F16334C" w14:textId="23E38B70" w:rsidR="00235436" w:rsidRPr="0006487F" w:rsidRDefault="00000000" w:rsidP="005138C2">
            <w:pPr>
              <w:pStyle w:val="SectionTitlesLowercase"/>
            </w:pPr>
            <w:sdt>
              <w:sdtPr>
                <w:id w:val="1471094555"/>
                <w:placeholder>
                  <w:docPart w:val="777DAC9C327A4C6199F1C315C3F0233F"/>
                </w:placeholder>
                <w15:appearance w15:val="hidden"/>
              </w:sdtPr>
              <w:sdtContent>
                <w:r w:rsidR="00AC66CD">
                  <w:t>Add-ons and Upgrades</w:t>
                </w:r>
              </w:sdtContent>
            </w:sdt>
            <w:r w:rsidR="00A6364B">
              <w:t xml:space="preserve"> </w:t>
            </w:r>
          </w:p>
          <w:p w14:paraId="61BAAA85" w14:textId="77777777" w:rsidR="000A2EA8" w:rsidRPr="0006487F" w:rsidRDefault="000A2EA8" w:rsidP="00C30F63"/>
          <w:sdt>
            <w:sdtPr>
              <w:id w:val="-194854633"/>
              <w:placeholder>
                <w:docPart w:val="B065F473569046B588E4DB107C3EAB24"/>
              </w:placeholder>
              <w15:appearance w15:val="hidden"/>
            </w:sdtPr>
            <w:sdtContent>
              <w:p w14:paraId="453C3B8A" w14:textId="2C5A4BD1" w:rsidR="00AC66CD" w:rsidRPr="00B1030D" w:rsidRDefault="00AC66CD" w:rsidP="00C30F63">
                <w:pPr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>Assorted Dessert Display……….$</w:t>
                </w:r>
                <w:r w:rsidR="00A36F62">
                  <w:rPr>
                    <w:b/>
                    <w:bCs/>
                  </w:rPr>
                  <w:t>5</w:t>
                </w:r>
                <w:r w:rsidRPr="00B1030D">
                  <w:rPr>
                    <w:b/>
                    <w:bCs/>
                  </w:rPr>
                  <w:t xml:space="preserve"> per person</w:t>
                </w:r>
              </w:p>
              <w:p w14:paraId="3080E594" w14:textId="2A0FD282" w:rsidR="00075A7C" w:rsidRPr="00B1030D" w:rsidRDefault="00AC66CD" w:rsidP="00C30F63">
                <w:pPr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>Hors d’oeuvres Display…………$</w:t>
                </w:r>
                <w:r w:rsidR="009D6683">
                  <w:rPr>
                    <w:b/>
                    <w:bCs/>
                  </w:rPr>
                  <w:t>10</w:t>
                </w:r>
                <w:r w:rsidRPr="00B1030D">
                  <w:rPr>
                    <w:b/>
                    <w:bCs/>
                  </w:rPr>
                  <w:t xml:space="preserve"> </w:t>
                </w:r>
                <w:r w:rsidR="00B1030D" w:rsidRPr="00B1030D">
                  <w:rPr>
                    <w:b/>
                    <w:bCs/>
                  </w:rPr>
                  <w:t>p</w:t>
                </w:r>
                <w:r w:rsidRPr="00B1030D">
                  <w:rPr>
                    <w:b/>
                    <w:bCs/>
                  </w:rPr>
                  <w:t>er</w:t>
                </w:r>
                <w:r w:rsidR="00075A7C">
                  <w:rPr>
                    <w:b/>
                    <w:bCs/>
                  </w:rPr>
                  <w:t xml:space="preserve"> </w:t>
                </w:r>
                <w:r w:rsidRPr="00B1030D">
                  <w:rPr>
                    <w:b/>
                    <w:bCs/>
                  </w:rPr>
                  <w:t>person</w:t>
                </w:r>
                <w:r w:rsidR="00E601A9">
                  <w:rPr>
                    <w:b/>
                    <w:bCs/>
                  </w:rPr>
                  <w:t xml:space="preserve">              (3 items)</w:t>
                </w:r>
              </w:p>
              <w:p w14:paraId="74F15C65" w14:textId="77777777" w:rsidR="00AC66CD" w:rsidRPr="00B1030D" w:rsidRDefault="00B1030D" w:rsidP="00C30F63">
                <w:pPr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>Cinderella Upgrade……………..$5 per person</w:t>
                </w:r>
              </w:p>
              <w:p w14:paraId="04EF721B" w14:textId="77777777" w:rsidR="00B1030D" w:rsidRPr="00B1030D" w:rsidRDefault="00B1030D" w:rsidP="00C30F63">
                <w:pPr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 xml:space="preserve">    (glass dinner plates and rose gold flatware)</w:t>
                </w:r>
              </w:p>
              <w:p w14:paraId="04EADD76" w14:textId="77777777" w:rsidR="00B1030D" w:rsidRPr="00B1030D" w:rsidRDefault="00B1030D" w:rsidP="00C30F63">
                <w:pPr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>Protein Upgrade………………….Market Value</w:t>
                </w:r>
              </w:p>
              <w:p w14:paraId="1C7C7DED" w14:textId="77777777" w:rsidR="00B1030D" w:rsidRPr="00B1030D" w:rsidRDefault="00B1030D" w:rsidP="00C30F63">
                <w:pPr>
                  <w:rPr>
                    <w:b/>
                    <w:bCs/>
                  </w:rPr>
                </w:pPr>
              </w:p>
              <w:p w14:paraId="04480E78" w14:textId="08FB410E" w:rsidR="00B1030D" w:rsidRPr="00B1030D" w:rsidRDefault="00B1030D" w:rsidP="00B350D8">
                <w:pPr>
                  <w:jc w:val="center"/>
                  <w:rPr>
                    <w:b/>
                    <w:bCs/>
                  </w:rPr>
                </w:pPr>
                <w:r w:rsidRPr="00B1030D">
                  <w:rPr>
                    <w:b/>
                    <w:bCs/>
                  </w:rPr>
                  <w:t>All Events are subject to a 7% meals tax and a 20% service fee.</w:t>
                </w:r>
              </w:p>
              <w:p w14:paraId="5E7BD9D7" w14:textId="3138F0C3" w:rsidR="00B1030D" w:rsidRPr="0006487F" w:rsidRDefault="00B1030D" w:rsidP="00B350D8">
                <w:pPr>
                  <w:jc w:val="center"/>
                </w:pPr>
                <w:r w:rsidRPr="00B1030D">
                  <w:rPr>
                    <w:b/>
                    <w:bCs/>
                  </w:rPr>
                  <w:t>Service fee covers ancillary costs associated with the business.(rent, insurance, licenses etc..)</w:t>
                </w:r>
              </w:p>
            </w:sdtContent>
          </w:sdt>
        </w:tc>
      </w:tr>
    </w:tbl>
    <w:p w14:paraId="35A488BE" w14:textId="77777777" w:rsidR="00346546" w:rsidRDefault="00346546"/>
    <w:p w14:paraId="041EBF23" w14:textId="77777777" w:rsidR="00C33ACB" w:rsidRDefault="00C33ACB">
      <w:pPr>
        <w:sectPr w:rsidR="00C33ACB" w:rsidSect="00571AD1">
          <w:pgSz w:w="12240" w:h="15840"/>
          <w:pgMar w:top="720" w:right="720" w:bottom="720" w:left="720" w:header="432" w:footer="720" w:gutter="0"/>
          <w:cols w:space="720"/>
          <w:titlePg/>
          <w:docGrid w:linePitch="360"/>
        </w:sectPr>
      </w:pPr>
    </w:p>
    <w:p w14:paraId="2A975A96" w14:textId="77777777" w:rsidR="002737EF" w:rsidRDefault="002737EF">
      <w:r w:rsidRPr="008D57A4"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58243" behindDoc="1" locked="1" layoutInCell="1" allowOverlap="1" wp14:anchorId="02911E9E" wp14:editId="150AAC60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772400" cy="10058400"/>
                <wp:effectExtent l="0" t="0" r="0" b="0"/>
                <wp:wrapNone/>
                <wp:docPr id="4" name="Group 4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7452360" cy="967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3D0BC" id="Group 4" o:spid="_x0000_s1026" alt="Decorative" style="position:absolute;margin-left:-36pt;margin-top:-36pt;width:612pt;height:11in;z-index:-251658237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+3BMQEAAADCoPVP7WE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">
                <v:rect id="Rectangle 3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" fillcolor="#f1f0f0 [3208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Decorative" style="position:absolute;left:3200;width:74524;height:9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">
                  <v:imagedata r:id="rId11" o:title="Decorative"/>
                </v:shape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5400"/>
        <w:gridCol w:w="5400"/>
      </w:tblGrid>
      <w:tr w:rsidR="00A16587" w14:paraId="361D354D" w14:textId="77777777" w:rsidTr="506792DA">
        <w:trPr>
          <w:trHeight w:val="9018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0B7B012A" w14:textId="6382C97E" w:rsidR="00AA1662" w:rsidRPr="00A6364B" w:rsidRDefault="00000000" w:rsidP="00AA1662">
            <w:pPr>
              <w:pStyle w:val="TitleAllCaps"/>
            </w:pPr>
            <w:sdt>
              <w:sdtPr>
                <w:rPr>
                  <w:color w:val="A34763" w:themeColor="accent3"/>
                </w:rPr>
                <w:id w:val="1037934845"/>
                <w:placeholder>
                  <w:docPart w:val="CAB7DE1CFDC549668AAB7127E47A192E"/>
                </w:placeholder>
                <w15:appearance w15:val="hidden"/>
              </w:sdtPr>
              <w:sdtContent>
                <w:r w:rsidR="00B1030D" w:rsidRPr="00757BDC">
                  <w:rPr>
                    <w:sz w:val="52"/>
                    <w:szCs w:val="52"/>
                  </w:rPr>
                  <w:t>Hors d’oeuvres</w:t>
                </w:r>
              </w:sdtContent>
            </w:sdt>
            <w:r w:rsidR="00AA1662" w:rsidRPr="00253133">
              <w:rPr>
                <w:color w:val="A34763" w:themeColor="accent3"/>
              </w:rPr>
              <w:t xml:space="preserve"> </w:t>
            </w:r>
          </w:p>
          <w:p w14:paraId="08E8657A" w14:textId="77777777" w:rsidR="00AA1662" w:rsidRPr="001A12D4" w:rsidRDefault="00AA1662" w:rsidP="00AA1662">
            <w:pPr>
              <w:rPr>
                <w:rFonts w:asciiTheme="majorHAnsi" w:hAnsiTheme="majorHAnsi"/>
                <w:color w:val="C6964E" w:themeColor="accent2"/>
                <w:sz w:val="4"/>
                <w:szCs w:val="4"/>
              </w:rPr>
            </w:pPr>
          </w:p>
          <w:p w14:paraId="05FB9D1C" w14:textId="77777777" w:rsidR="00A16587" w:rsidRDefault="00A16587" w:rsidP="00AA1662">
            <w:pPr>
              <w:rPr>
                <w:rStyle w:val="Bodycopy"/>
              </w:rPr>
            </w:pPr>
          </w:p>
          <w:p w14:paraId="1C180981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Chicken Picatta Bites</w:t>
            </w:r>
          </w:p>
          <w:p w14:paraId="1A164AF0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Sweet Buffalo Pineapple Chicken Bites</w:t>
            </w:r>
          </w:p>
          <w:p w14:paraId="52BDC84F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Mini Meatballs</w:t>
            </w:r>
          </w:p>
          <w:p w14:paraId="31D87035" w14:textId="71BD5286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Sweet and Sour Kielbasa</w:t>
            </w:r>
            <w:r w:rsidR="00DC1E06">
              <w:rPr>
                <w:rStyle w:val="Bodycopy"/>
                <w:b/>
                <w:bCs/>
              </w:rPr>
              <w:t xml:space="preserve"> </w:t>
            </w:r>
          </w:p>
          <w:p w14:paraId="2E77EC94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Apple Balsamic Chicken Skewers</w:t>
            </w:r>
          </w:p>
          <w:p w14:paraId="4B1F9965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Bacon and Cheese Jalapeno Poppers</w:t>
            </w:r>
          </w:p>
          <w:p w14:paraId="3F66DC99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Charcuterie Display</w:t>
            </w:r>
          </w:p>
          <w:p w14:paraId="6F4B2B7C" w14:textId="519CBA58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 xml:space="preserve">Vegetable </w:t>
            </w:r>
            <w:r w:rsidR="00750B70" w:rsidRPr="00DC1E06">
              <w:rPr>
                <w:rStyle w:val="Bodycopy"/>
                <w:b/>
                <w:bCs/>
              </w:rPr>
              <w:t>Crudité</w:t>
            </w:r>
            <w:r w:rsidRPr="00DC1E06">
              <w:rPr>
                <w:rStyle w:val="Bodycopy"/>
                <w:b/>
                <w:bCs/>
              </w:rPr>
              <w:t xml:space="preserve"> with Fruit</w:t>
            </w:r>
          </w:p>
          <w:p w14:paraId="1B548E4B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</w:p>
          <w:p w14:paraId="768BEA4E" w14:textId="77777777" w:rsidR="00B1030D" w:rsidRPr="00DC1E06" w:rsidRDefault="00B1030D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 xml:space="preserve">           Upgrade</w:t>
            </w:r>
            <w:r w:rsidR="00DC1E06" w:rsidRPr="00DC1E06">
              <w:rPr>
                <w:rStyle w:val="Bodycopy"/>
                <w:b/>
                <w:bCs/>
              </w:rPr>
              <w:t>d Hors d’oeuvres</w:t>
            </w:r>
          </w:p>
          <w:p w14:paraId="47CE21EA" w14:textId="77777777" w:rsidR="00DC1E06" w:rsidRPr="00DC1E06" w:rsidRDefault="00DC1E06" w:rsidP="00AA1662">
            <w:pPr>
              <w:rPr>
                <w:rStyle w:val="Bodycopy"/>
                <w:b/>
                <w:bCs/>
              </w:rPr>
            </w:pPr>
          </w:p>
          <w:p w14:paraId="7CC9A157" w14:textId="032F46D6" w:rsidR="00DC1E06" w:rsidRPr="00DC1E06" w:rsidRDefault="00DC1E06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Bone in Wings ( with assorted sauces)</w:t>
            </w:r>
          </w:p>
          <w:p w14:paraId="40687CC2" w14:textId="3940AE1F" w:rsidR="00DC1E06" w:rsidRPr="00DC1E06" w:rsidRDefault="00DC1E06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Shrimp Cocktail</w:t>
            </w:r>
          </w:p>
          <w:p w14:paraId="0C627C34" w14:textId="01E0B093" w:rsidR="00DC1E06" w:rsidRDefault="00DC1E06" w:rsidP="00AA1662">
            <w:pPr>
              <w:rPr>
                <w:rStyle w:val="Bodycopy"/>
                <w:b/>
                <w:bCs/>
              </w:rPr>
            </w:pPr>
            <w:r w:rsidRPr="00DC1E06">
              <w:rPr>
                <w:rStyle w:val="Bodycopy"/>
                <w:b/>
                <w:bCs/>
              </w:rPr>
              <w:t>Assorted Delli and Finger Sandwiches</w:t>
            </w:r>
          </w:p>
          <w:p w14:paraId="7AFAABB5" w14:textId="63874959" w:rsidR="003A4888" w:rsidRPr="00DC1E06" w:rsidRDefault="003A4888" w:rsidP="00AA1662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Bacon Wrapped Asparagus</w:t>
            </w:r>
          </w:p>
          <w:p w14:paraId="7D042544" w14:textId="41D6CB98" w:rsidR="00DC1E06" w:rsidRPr="00F06FD8" w:rsidRDefault="00DC1E06" w:rsidP="00AA1662">
            <w:pPr>
              <w:rPr>
                <w:rStyle w:val="Bodycopy"/>
              </w:rPr>
            </w:pPr>
          </w:p>
        </w:tc>
        <w:tc>
          <w:tcPr>
            <w:tcW w:w="2500" w:type="pct"/>
          </w:tcPr>
          <w:p w14:paraId="2316A0A2" w14:textId="77777777" w:rsidR="00A16587" w:rsidRDefault="00A16587"/>
        </w:tc>
      </w:tr>
      <w:tr w:rsidR="00A16587" w14:paraId="1BFC5218" w14:textId="77777777" w:rsidTr="506792DA">
        <w:trPr>
          <w:trHeight w:val="2304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1992ABA2" w14:textId="2CA737EC" w:rsidR="00AA1662" w:rsidRPr="0006487F" w:rsidRDefault="00000000" w:rsidP="00AA1662">
            <w:pPr>
              <w:pStyle w:val="SectionTitlesAllCaps"/>
            </w:pPr>
            <w:sdt>
              <w:sdtPr>
                <w:rPr>
                  <w:rFonts w:asciiTheme="minorHAnsi" w:hAnsiTheme="minorHAnsi" w:cs="Calibri"/>
                  <w:color w:val="5E6E75" w:themeColor="accent1"/>
                  <w:sz w:val="18"/>
                  <w:szCs w:val="18"/>
                </w:rPr>
                <w:id w:val="435641649"/>
                <w:placeholder>
                  <w:docPart w:val="88349D74229F4E7EBF1B97468F30B921"/>
                </w:placeholder>
                <w15:appearance w15:val="hidden"/>
              </w:sdtPr>
              <w:sdtEndPr>
                <w:rPr>
                  <w:rFonts w:asciiTheme="majorHAnsi" w:hAnsiTheme="majorHAnsi" w:cs="Times New Roman"/>
                  <w:color w:val="684C21" w:themeColor="accent2" w:themeShade="80"/>
                  <w:sz w:val="32"/>
                  <w:szCs w:val="24"/>
                </w:rPr>
              </w:sdtEndPr>
              <w:sdtContent>
                <w:r w:rsidR="006A5D43">
                  <w:t>Salad</w:t>
                </w:r>
              </w:sdtContent>
            </w:sdt>
            <w:r w:rsidR="00AA1662" w:rsidRPr="0006487F">
              <w:t xml:space="preserve"> </w:t>
            </w:r>
          </w:p>
          <w:p w14:paraId="2ACF2578" w14:textId="77777777" w:rsidR="00AA1662" w:rsidRPr="0006487F" w:rsidRDefault="00AA1662" w:rsidP="00AA1662"/>
          <w:p w14:paraId="1B08D8CD" w14:textId="77777777" w:rsidR="006A5D43" w:rsidRDefault="00633B7C" w:rsidP="00A6364B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Garden Salad</w:t>
            </w:r>
          </w:p>
          <w:p w14:paraId="127E0700" w14:textId="77777777" w:rsidR="00633B7C" w:rsidRDefault="00633B7C" w:rsidP="00A6364B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Caesar Salad</w:t>
            </w:r>
          </w:p>
          <w:p w14:paraId="2CF5EBC9" w14:textId="77777777" w:rsidR="00633B7C" w:rsidRDefault="00633B7C" w:rsidP="00A6364B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Chef Salad</w:t>
            </w:r>
          </w:p>
          <w:p w14:paraId="3ECC0E52" w14:textId="77777777" w:rsidR="00633B7C" w:rsidRDefault="00633B7C" w:rsidP="00A6364B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Potato Salad</w:t>
            </w:r>
          </w:p>
          <w:p w14:paraId="717E6E9C" w14:textId="09B558B4" w:rsidR="00633B7C" w:rsidRPr="006A5D43" w:rsidRDefault="00633B7C" w:rsidP="00A6364B">
            <w:pPr>
              <w:rPr>
                <w:rStyle w:val="Bodycopy"/>
                <w:b/>
                <w:bCs/>
              </w:rPr>
            </w:pPr>
            <w:r>
              <w:rPr>
                <w:rStyle w:val="Bodycopy"/>
                <w:b/>
                <w:bCs/>
              </w:rPr>
              <w:t>Pasta Salad</w:t>
            </w:r>
          </w:p>
        </w:tc>
        <w:tc>
          <w:tcPr>
            <w:tcW w:w="2500" w:type="pct"/>
          </w:tcPr>
          <w:p w14:paraId="1A665A79" w14:textId="0D4E0920" w:rsidR="00A6364B" w:rsidRDefault="00AA1662" w:rsidP="00AA1662">
            <w:pPr>
              <w:pStyle w:val="SectionTitlesAllCaps"/>
            </w:pPr>
            <w:r w:rsidRPr="0006487F">
              <w:t xml:space="preserve"> </w:t>
            </w:r>
            <w:r w:rsidR="00633B7C">
              <w:t>Sides</w:t>
            </w:r>
          </w:p>
          <w:p w14:paraId="63A99AEA" w14:textId="77777777" w:rsidR="00AA1662" w:rsidRPr="005C2238" w:rsidRDefault="00AA1662" w:rsidP="00A6364B">
            <w:pPr>
              <w:rPr>
                <w:szCs w:val="14"/>
              </w:rPr>
            </w:pPr>
          </w:p>
          <w:p w14:paraId="535B1834" w14:textId="7DEE0A0F" w:rsidR="00AA1662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Roasted Red Potato</w:t>
            </w:r>
          </w:p>
          <w:p w14:paraId="47B045A3" w14:textId="36384EBB" w:rsidR="00633B7C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Baked Potato</w:t>
            </w:r>
          </w:p>
          <w:p w14:paraId="5FCBFFE5" w14:textId="2199C5F2" w:rsidR="00633B7C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Garlic Mashed Potato</w:t>
            </w:r>
          </w:p>
          <w:p w14:paraId="23D614D7" w14:textId="614348E8" w:rsidR="00633B7C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Wild Rice</w:t>
            </w:r>
          </w:p>
          <w:p w14:paraId="508DD0C2" w14:textId="48530654" w:rsidR="00633B7C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Rice Pilaf</w:t>
            </w:r>
          </w:p>
          <w:p w14:paraId="47BB648F" w14:textId="4F829BCF" w:rsidR="00633B7C" w:rsidRPr="00633B7C" w:rsidRDefault="00633B7C" w:rsidP="00AA1662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Apple Balsamic Sweet Potato</w:t>
            </w:r>
          </w:p>
          <w:p w14:paraId="68BC5456" w14:textId="77777777" w:rsidR="00A16587" w:rsidRDefault="00A16587" w:rsidP="00AA1662"/>
        </w:tc>
      </w:tr>
      <w:tr w:rsidR="004B4F4F" w14:paraId="2A949FA2" w14:textId="77777777" w:rsidTr="506792DA">
        <w:trPr>
          <w:trHeight w:val="2304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39E616F2" w14:textId="4CC347D7" w:rsidR="00A6364B" w:rsidRDefault="00000000" w:rsidP="00AA1662">
            <w:pPr>
              <w:pStyle w:val="SectionTitlesAllCaps"/>
            </w:pPr>
            <w:sdt>
              <w:sdtPr>
                <w:id w:val="2113085966"/>
                <w:placeholder>
                  <w:docPart w:val="61C9A12EDC31413FAD94962A6CE62CD3"/>
                </w:placeholder>
                <w15:appearance w15:val="hidden"/>
              </w:sdtPr>
              <w:sdtContent>
                <w:r w:rsidR="006A5D43">
                  <w:t xml:space="preserve">Italian </w:t>
                </w:r>
              </w:sdtContent>
            </w:sdt>
            <w:r w:rsidR="00AA1662" w:rsidRPr="0006487F">
              <w:t xml:space="preserve"> </w:t>
            </w:r>
          </w:p>
          <w:p w14:paraId="66EF0B1E" w14:textId="77777777" w:rsidR="006A5D43" w:rsidRDefault="006A5D43" w:rsidP="00AA1662"/>
          <w:p w14:paraId="68159F38" w14:textId="77777777" w:rsidR="004B4F4F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Sausage with onions and peppers</w:t>
            </w:r>
            <w:r w:rsidR="00AA1662" w:rsidRPr="006A5D43">
              <w:rPr>
                <w:b/>
                <w:bCs/>
              </w:rPr>
              <w:t xml:space="preserve"> </w:t>
            </w:r>
          </w:p>
          <w:p w14:paraId="087BE67A" w14:textId="77777777" w:rsidR="006A5D43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Meatballs</w:t>
            </w:r>
          </w:p>
          <w:p w14:paraId="7A48427F" w14:textId="77777777" w:rsidR="006A5D43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Chicken Parmesan</w:t>
            </w:r>
          </w:p>
          <w:p w14:paraId="2E4786E3" w14:textId="77777777" w:rsidR="006A5D43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Chicken Broccoli Alfredo</w:t>
            </w:r>
          </w:p>
          <w:p w14:paraId="14FC2911" w14:textId="77777777" w:rsidR="006A5D43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Sausage Florentine (spicy)</w:t>
            </w:r>
          </w:p>
          <w:p w14:paraId="74A4C1FA" w14:textId="77777777" w:rsidR="006A5D43" w:rsidRPr="006A5D43" w:rsidRDefault="006A5D43" w:rsidP="00AA1662">
            <w:pPr>
              <w:rPr>
                <w:b/>
                <w:bCs/>
              </w:rPr>
            </w:pPr>
            <w:r w:rsidRPr="006A5D43">
              <w:rPr>
                <w:b/>
                <w:bCs/>
              </w:rPr>
              <w:t>Chicken Cacciatore</w:t>
            </w:r>
          </w:p>
          <w:p w14:paraId="778FCCF8" w14:textId="50186D76" w:rsidR="006A5D43" w:rsidRPr="00AA1662" w:rsidRDefault="006A5D43" w:rsidP="00AA1662">
            <w:r w:rsidRPr="006A5D43">
              <w:rPr>
                <w:b/>
                <w:bCs/>
              </w:rPr>
              <w:t>Pasta Primavera</w:t>
            </w:r>
          </w:p>
        </w:tc>
        <w:tc>
          <w:tcPr>
            <w:tcW w:w="2500" w:type="pct"/>
          </w:tcPr>
          <w:p w14:paraId="62B72B2C" w14:textId="08A97AAD" w:rsidR="00AA1662" w:rsidRPr="0006487F" w:rsidRDefault="00000000" w:rsidP="00AA1662">
            <w:pPr>
              <w:pStyle w:val="SectionTitlesAllCaps"/>
            </w:pPr>
            <w:sdt>
              <w:sdtPr>
                <w:id w:val="-1268690827"/>
                <w:placeholder>
                  <w:docPart w:val="FE5204D60D0240D081EEA46C41C4AE4D"/>
                </w:placeholder>
                <w15:appearance w15:val="hidden"/>
              </w:sdtPr>
              <w:sdtContent>
                <w:r w:rsidR="00633B7C">
                  <w:t>Vegetable</w:t>
                </w:r>
              </w:sdtContent>
            </w:sdt>
            <w:r w:rsidR="00AA1662" w:rsidRPr="0006487F">
              <w:t xml:space="preserve"> </w:t>
            </w:r>
          </w:p>
          <w:p w14:paraId="2800122D" w14:textId="77777777" w:rsidR="00AA1662" w:rsidRPr="0006487F" w:rsidRDefault="00AA1662" w:rsidP="00AA1662"/>
          <w:p w14:paraId="3C26D07F" w14:textId="77777777" w:rsidR="00AA1662" w:rsidRPr="00633B7C" w:rsidRDefault="00633B7C" w:rsidP="00B915B9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Seasoned Green Beans</w:t>
            </w:r>
          </w:p>
          <w:p w14:paraId="25E1CBF7" w14:textId="77777777" w:rsidR="00633B7C" w:rsidRPr="00633B7C" w:rsidRDefault="00633B7C" w:rsidP="00B915B9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Corn</w:t>
            </w:r>
          </w:p>
          <w:p w14:paraId="25A7BA83" w14:textId="77777777" w:rsidR="00633B7C" w:rsidRPr="00633B7C" w:rsidRDefault="00633B7C" w:rsidP="00B915B9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Asparagus</w:t>
            </w:r>
          </w:p>
          <w:p w14:paraId="0B6130AA" w14:textId="1B5DF661" w:rsidR="00633B7C" w:rsidRPr="00AA1662" w:rsidRDefault="00633B7C" w:rsidP="00B915B9">
            <w:r w:rsidRPr="00633B7C">
              <w:rPr>
                <w:b/>
                <w:bCs/>
              </w:rPr>
              <w:t>Vegetable Medley</w:t>
            </w:r>
          </w:p>
        </w:tc>
      </w:tr>
    </w:tbl>
    <w:p w14:paraId="22BCD455" w14:textId="77777777" w:rsidR="00B24CA4" w:rsidRDefault="00B24CA4">
      <w:pPr>
        <w:sectPr w:rsidR="00B24CA4" w:rsidSect="00571AD1"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</w:p>
    <w:p w14:paraId="412A897C" w14:textId="77777777" w:rsidR="002737EF" w:rsidRDefault="002737EF">
      <w:r w:rsidRPr="008D57A4"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58242" behindDoc="1" locked="1" layoutInCell="1" allowOverlap="1" wp14:anchorId="693FB414" wp14:editId="4BEC5143">
                <wp:simplePos x="0" y="0"/>
                <wp:positionH relativeFrom="column">
                  <wp:posOffset>-457200</wp:posOffset>
                </wp:positionH>
                <wp:positionV relativeFrom="paragraph">
                  <wp:posOffset>-630555</wp:posOffset>
                </wp:positionV>
                <wp:extent cx="7808595" cy="10210800"/>
                <wp:effectExtent l="0" t="0" r="1905" b="0"/>
                <wp:wrapNone/>
                <wp:docPr id="9" name="Group 9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10210800"/>
                          <a:chOff x="0" y="0"/>
                          <a:chExt cx="7808595" cy="1021067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595" cy="1013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5F571" id="Group 9" o:spid="_x0000_s1026" alt="Decorative" style="position:absolute;margin-left:-36pt;margin-top:-49.65pt;width:614.85pt;height:804pt;z-index:-251658238;mso-width-relative:margin;mso-height-relative:margin" coordsize="78085,10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">
                <v:rect id="Rectangle 7" o:spid="_x0000_s1027" style="position:absolute;width:77724;height:10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1f0f0 [3208]" stroked="f" strokeweight="1pt"/>
                <v:shape id="Picture 8" o:spid="_x0000_s1028" type="#_x0000_t75" alt="Decorative" style="position:absolute;width:78085;height:10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">
                  <v:imagedata r:id="rId13" o:title="Decorative"/>
                </v:shape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5616"/>
        <w:gridCol w:w="5184"/>
      </w:tblGrid>
      <w:tr w:rsidR="003F1A12" w14:paraId="229B6BD0" w14:textId="77777777" w:rsidTr="004F5B51">
        <w:trPr>
          <w:trHeight w:val="12960"/>
        </w:trPr>
        <w:tc>
          <w:tcPr>
            <w:tcW w:w="2600" w:type="pct"/>
          </w:tcPr>
          <w:p w14:paraId="17E93443" w14:textId="77777777" w:rsidR="003F1A12" w:rsidRDefault="003F1A12"/>
        </w:tc>
        <w:tc>
          <w:tcPr>
            <w:tcW w:w="2400" w:type="pct"/>
          </w:tcPr>
          <w:p w14:paraId="13A500B1" w14:textId="77777777" w:rsidR="00B82E05" w:rsidRDefault="00B82E05" w:rsidP="00B82E05"/>
          <w:p w14:paraId="3C184A30" w14:textId="0434C485" w:rsidR="00B82E05" w:rsidRPr="0006487F" w:rsidRDefault="00000000" w:rsidP="00B82E05">
            <w:pPr>
              <w:pStyle w:val="SectionTitlesAllCaps"/>
            </w:pPr>
            <w:sdt>
              <w:sdtPr>
                <w:id w:val="1458295859"/>
                <w:placeholder>
                  <w:docPart w:val="60491A2CCD8E45B3B0A70BF6E26E0B70"/>
                </w:placeholder>
                <w15:appearance w15:val="hidden"/>
              </w:sdtPr>
              <w:sdtContent>
                <w:r w:rsidR="00633B7C">
                  <w:t>Chicken</w:t>
                </w:r>
              </w:sdtContent>
            </w:sdt>
            <w:r w:rsidR="00B82E05" w:rsidRPr="0006487F">
              <w:t xml:space="preserve"> </w:t>
            </w:r>
          </w:p>
          <w:p w14:paraId="0AE2DCA5" w14:textId="77777777" w:rsidR="00B82E05" w:rsidRPr="0006487F" w:rsidRDefault="00B82E05" w:rsidP="00B82E05"/>
          <w:p w14:paraId="1C45BE82" w14:textId="78BB9D6D" w:rsidR="00B82E05" w:rsidRDefault="00633B7C" w:rsidP="79FA73A8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Picatta</w:t>
            </w:r>
          </w:p>
          <w:p w14:paraId="39B0D0BD" w14:textId="5563AFBC" w:rsidR="00F62F55" w:rsidRPr="00633B7C" w:rsidRDefault="00F62F55" w:rsidP="79FA73A8">
            <w:pPr>
              <w:rPr>
                <w:b/>
                <w:bCs/>
              </w:rPr>
            </w:pPr>
            <w:r>
              <w:rPr>
                <w:b/>
                <w:bCs/>
              </w:rPr>
              <w:t>Lemon Thyme</w:t>
            </w:r>
          </w:p>
          <w:p w14:paraId="3F49FFFF" w14:textId="69C584F0" w:rsidR="00633B7C" w:rsidRPr="00633B7C" w:rsidRDefault="00633B7C" w:rsidP="79FA73A8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Marsala</w:t>
            </w:r>
          </w:p>
          <w:p w14:paraId="162D25A6" w14:textId="2E974441" w:rsidR="00633B7C" w:rsidRPr="00633B7C" w:rsidRDefault="00633B7C" w:rsidP="79FA73A8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BBQ Chicken Thighs</w:t>
            </w:r>
          </w:p>
          <w:p w14:paraId="49F1FB9B" w14:textId="5FCAA70D" w:rsidR="00633B7C" w:rsidRPr="00633B7C" w:rsidRDefault="00633B7C" w:rsidP="79FA73A8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Grilled Chicken Breast with Apple Balsamic Glaze</w:t>
            </w:r>
          </w:p>
          <w:p w14:paraId="3AAA41E4" w14:textId="77777777" w:rsidR="00B82E05" w:rsidRPr="0006487F" w:rsidRDefault="00B82E05" w:rsidP="00B82E05"/>
          <w:p w14:paraId="30AE984D" w14:textId="214EC125" w:rsidR="00A6364B" w:rsidRDefault="00000000" w:rsidP="00B82E05">
            <w:pPr>
              <w:pStyle w:val="SectionTitlesAllCaps"/>
            </w:pPr>
            <w:sdt>
              <w:sdtPr>
                <w:id w:val="1962837455"/>
                <w:placeholder>
                  <w:docPart w:val="18BFB3C4654D4956A9196BA6E8E2BEDB"/>
                </w:placeholder>
                <w15:appearance w15:val="hidden"/>
              </w:sdtPr>
              <w:sdtContent>
                <w:r w:rsidR="00633B7C">
                  <w:t>Pork</w:t>
                </w:r>
              </w:sdtContent>
            </w:sdt>
            <w:r w:rsidR="00B82E05" w:rsidRPr="0006487F">
              <w:t xml:space="preserve"> </w:t>
            </w:r>
          </w:p>
          <w:p w14:paraId="35159EF6" w14:textId="77777777" w:rsidR="00B82E05" w:rsidRPr="002B66BB" w:rsidRDefault="00B82E05" w:rsidP="00A6364B">
            <w:pPr>
              <w:rPr>
                <w:szCs w:val="14"/>
              </w:rPr>
            </w:pPr>
          </w:p>
          <w:p w14:paraId="448E0A2E" w14:textId="77777777" w:rsidR="00633B7C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Seasoned Pork Loins</w:t>
            </w:r>
          </w:p>
          <w:p w14:paraId="25FF06A0" w14:textId="77777777" w:rsidR="00633B7C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Pork Tenderloin Medallions</w:t>
            </w:r>
          </w:p>
          <w:p w14:paraId="78F0EEB6" w14:textId="6BC42547" w:rsidR="00B82E05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Pulled Pork</w:t>
            </w:r>
            <w:r w:rsidR="00B82E05" w:rsidRPr="00633B7C">
              <w:rPr>
                <w:b/>
                <w:bCs/>
              </w:rPr>
              <w:t xml:space="preserve"> </w:t>
            </w:r>
          </w:p>
          <w:p w14:paraId="4E02A5EA" w14:textId="77777777" w:rsidR="00B82E05" w:rsidRPr="0006487F" w:rsidRDefault="00B82E05" w:rsidP="00B82E05"/>
          <w:p w14:paraId="56A3EE21" w14:textId="35491286" w:rsidR="00A6364B" w:rsidRDefault="00000000" w:rsidP="00B82E05">
            <w:pPr>
              <w:pStyle w:val="SectionTitlesAllCaps"/>
            </w:pPr>
            <w:sdt>
              <w:sdtPr>
                <w:id w:val="-1527942327"/>
                <w:placeholder>
                  <w:docPart w:val="0038F84E87A9484AAC7B757B6A69C89D"/>
                </w:placeholder>
                <w15:appearance w15:val="hidden"/>
              </w:sdtPr>
              <w:sdtContent>
                <w:r w:rsidR="00633B7C">
                  <w:t>Beef</w:t>
                </w:r>
              </w:sdtContent>
            </w:sdt>
            <w:r w:rsidR="00B82E05" w:rsidRPr="0006487F">
              <w:t xml:space="preserve"> </w:t>
            </w:r>
          </w:p>
          <w:p w14:paraId="69F345F2" w14:textId="77777777" w:rsidR="00B82E05" w:rsidRPr="002B66BB" w:rsidRDefault="00B82E05" w:rsidP="00A6364B">
            <w:pPr>
              <w:rPr>
                <w:szCs w:val="14"/>
              </w:rPr>
            </w:pPr>
          </w:p>
          <w:p w14:paraId="37F7F620" w14:textId="15CA63E5" w:rsidR="00B82E05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Marinated Steak Tips</w:t>
            </w:r>
          </w:p>
          <w:p w14:paraId="5D7AB6A2" w14:textId="5649ECD5" w:rsidR="00633B7C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Beef Tenderloin</w:t>
            </w:r>
          </w:p>
          <w:p w14:paraId="0935D7FD" w14:textId="17717102" w:rsidR="00633B7C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N.Y. Strip Steak</w:t>
            </w:r>
          </w:p>
          <w:p w14:paraId="54355699" w14:textId="2047579F" w:rsidR="00633B7C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Prime Rib</w:t>
            </w:r>
          </w:p>
          <w:p w14:paraId="3EA9FE85" w14:textId="77777777" w:rsidR="00B82E05" w:rsidRDefault="00B82E05" w:rsidP="00B82E05"/>
          <w:p w14:paraId="1A960671" w14:textId="76AB28EA" w:rsidR="00B82E05" w:rsidRPr="0006487F" w:rsidRDefault="00000000" w:rsidP="00B82E05">
            <w:pPr>
              <w:pStyle w:val="SectionTitlesAllCaps"/>
            </w:pPr>
            <w:sdt>
              <w:sdtPr>
                <w:id w:val="1087106204"/>
                <w:placeholder>
                  <w:docPart w:val="CDABCEBAB5F945108F7E7DD80DF9BF52"/>
                </w:placeholder>
                <w15:appearance w15:val="hidden"/>
              </w:sdtPr>
              <w:sdtContent>
                <w:r w:rsidR="00633B7C">
                  <w:t>Fish</w:t>
                </w:r>
              </w:sdtContent>
            </w:sdt>
            <w:r w:rsidR="00B82E05" w:rsidRPr="0006487F">
              <w:t xml:space="preserve"> </w:t>
            </w:r>
          </w:p>
          <w:p w14:paraId="0881D387" w14:textId="77777777" w:rsidR="00B82E05" w:rsidRPr="0006487F" w:rsidRDefault="00B82E05" w:rsidP="00B82E05"/>
          <w:p w14:paraId="1C13A59A" w14:textId="77777777" w:rsidR="00B82E05" w:rsidRP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Baked Haddock</w:t>
            </w:r>
          </w:p>
          <w:p w14:paraId="4B7D6642" w14:textId="77777777" w:rsidR="00633B7C" w:rsidRDefault="00633B7C" w:rsidP="00B82E05">
            <w:pPr>
              <w:rPr>
                <w:b/>
                <w:bCs/>
              </w:rPr>
            </w:pPr>
            <w:r w:rsidRPr="00633B7C">
              <w:rPr>
                <w:b/>
                <w:bCs/>
              </w:rPr>
              <w:t>Seasoned Salmon</w:t>
            </w:r>
          </w:p>
          <w:p w14:paraId="475995EC" w14:textId="77777777" w:rsidR="006A5FA5" w:rsidRDefault="006A5FA5" w:rsidP="00B82E05">
            <w:pPr>
              <w:rPr>
                <w:b/>
                <w:bCs/>
              </w:rPr>
            </w:pPr>
          </w:p>
          <w:p w14:paraId="79CE328D" w14:textId="77777777" w:rsidR="006A5FA5" w:rsidRDefault="006A5FA5" w:rsidP="00B82E05">
            <w:pPr>
              <w:rPr>
                <w:b/>
                <w:bCs/>
              </w:rPr>
            </w:pPr>
          </w:p>
          <w:p w14:paraId="3121BE66" w14:textId="617528FF" w:rsidR="006A5FA5" w:rsidRPr="00072EF5" w:rsidRDefault="00E578E5" w:rsidP="00B82E05">
            <w:pPr>
              <w:rPr>
                <w:rFonts w:asciiTheme="majorHAnsi" w:hAnsiTheme="majorHAnsi"/>
                <w:color w:val="684C21" w:themeColor="accent2" w:themeShade="80"/>
                <w:sz w:val="32"/>
                <w:szCs w:val="32"/>
              </w:rPr>
            </w:pPr>
            <w:r w:rsidRPr="00072EF5">
              <w:rPr>
                <w:rFonts w:asciiTheme="majorHAnsi" w:hAnsiTheme="majorHAnsi"/>
                <w:color w:val="684C21" w:themeColor="accent2" w:themeShade="80"/>
                <w:sz w:val="32"/>
                <w:szCs w:val="32"/>
              </w:rPr>
              <w:t>BB</w:t>
            </w:r>
            <w:r w:rsidR="0037197F" w:rsidRPr="00072EF5">
              <w:rPr>
                <w:rFonts w:asciiTheme="majorHAnsi" w:hAnsiTheme="majorHAnsi"/>
                <w:color w:val="684C21" w:themeColor="accent2" w:themeShade="80"/>
                <w:sz w:val="32"/>
                <w:szCs w:val="32"/>
              </w:rPr>
              <w:t>Q Themed Weddings Available Upon Request</w:t>
            </w:r>
          </w:p>
          <w:p w14:paraId="6117E0C6" w14:textId="77777777" w:rsidR="006A5FA5" w:rsidRPr="00072EF5" w:rsidRDefault="006A5FA5" w:rsidP="00B82E05">
            <w:pPr>
              <w:rPr>
                <w:b/>
                <w:bCs/>
                <w:sz w:val="32"/>
                <w:szCs w:val="32"/>
              </w:rPr>
            </w:pPr>
          </w:p>
          <w:p w14:paraId="48FA5FE3" w14:textId="77777777" w:rsidR="006A5FA5" w:rsidRDefault="006A5FA5" w:rsidP="00B82E05">
            <w:pPr>
              <w:rPr>
                <w:b/>
                <w:bCs/>
              </w:rPr>
            </w:pPr>
          </w:p>
          <w:p w14:paraId="74737FC6" w14:textId="380FBBD3" w:rsidR="006A5FA5" w:rsidRDefault="006A5FA5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events are subject to taxes and fees.</w:t>
            </w:r>
          </w:p>
          <w:p w14:paraId="3A8ED95F" w14:textId="4EA571AE" w:rsidR="006A5FA5" w:rsidRDefault="006A5FA5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Payments can be made in the form of cash or check     payable to Zoppo’s Catering Service.</w:t>
            </w:r>
          </w:p>
          <w:p w14:paraId="45F8FC5E" w14:textId="37A48DFB" w:rsidR="00A07A5A" w:rsidRDefault="005F6C2F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3.5% convenience fee applies to credit card transactions.</w:t>
            </w:r>
            <w:r w:rsidR="00A0005A">
              <w:rPr>
                <w:b/>
                <w:bCs/>
              </w:rPr>
              <w:t xml:space="preserve"> </w:t>
            </w:r>
          </w:p>
          <w:p w14:paraId="38FD9025" w14:textId="53AEA197" w:rsidR="00133E4B" w:rsidRDefault="00133E4B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Off site events subject to surcharge.</w:t>
            </w:r>
          </w:p>
          <w:p w14:paraId="0DA74CA4" w14:textId="77777777" w:rsidR="006A5FA5" w:rsidRDefault="006A5FA5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quotes are separate from those given by Monoosnock Country Club.</w:t>
            </w:r>
          </w:p>
          <w:p w14:paraId="7074D7ED" w14:textId="77777777" w:rsidR="006A5FA5" w:rsidRDefault="006A5FA5" w:rsidP="006A5FA5">
            <w:pPr>
              <w:jc w:val="center"/>
              <w:rPr>
                <w:b/>
                <w:bCs/>
              </w:rPr>
            </w:pPr>
          </w:p>
          <w:p w14:paraId="25C56A5C" w14:textId="77777777" w:rsidR="006A5FA5" w:rsidRDefault="006A5FA5" w:rsidP="006A5FA5">
            <w:pPr>
              <w:jc w:val="center"/>
              <w:rPr>
                <w:b/>
                <w:bCs/>
              </w:rPr>
            </w:pPr>
          </w:p>
          <w:p w14:paraId="6449B7BE" w14:textId="77777777" w:rsidR="006A5FA5" w:rsidRDefault="006A5FA5" w:rsidP="006A5FA5">
            <w:pPr>
              <w:jc w:val="center"/>
              <w:rPr>
                <w:b/>
                <w:bCs/>
              </w:rPr>
            </w:pPr>
          </w:p>
          <w:p w14:paraId="538B4D14" w14:textId="77777777" w:rsidR="006A5FA5" w:rsidRDefault="006A5FA5" w:rsidP="006A5FA5">
            <w:pPr>
              <w:jc w:val="center"/>
              <w:rPr>
                <w:b/>
                <w:bCs/>
              </w:rPr>
            </w:pPr>
          </w:p>
          <w:p w14:paraId="53B00422" w14:textId="1FB09D05" w:rsidR="006A5FA5" w:rsidRPr="006A5FA5" w:rsidRDefault="006A5FA5" w:rsidP="006A5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Please let us know if you have allergies or dietary restrictions.</w:t>
            </w:r>
            <w:r w:rsidR="00F51590">
              <w:rPr>
                <w:b/>
                <w:bCs/>
              </w:rPr>
              <w:t xml:space="preserve"> </w:t>
            </w:r>
            <w:r w:rsidR="00D23237">
              <w:rPr>
                <w:b/>
                <w:bCs/>
              </w:rPr>
              <w:t xml:space="preserve"> </w:t>
            </w:r>
          </w:p>
        </w:tc>
      </w:tr>
    </w:tbl>
    <w:p w14:paraId="3F83CDC6" w14:textId="77777777" w:rsidR="00B24CA4" w:rsidRDefault="00B24CA4"/>
    <w:sectPr w:rsidR="00B24CA4" w:rsidSect="00571AD1"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B1A6F" w14:textId="77777777" w:rsidR="006719EF" w:rsidRDefault="006719EF" w:rsidP="001A2967">
      <w:r>
        <w:separator/>
      </w:r>
    </w:p>
  </w:endnote>
  <w:endnote w:type="continuationSeparator" w:id="0">
    <w:p w14:paraId="48F5D659" w14:textId="77777777" w:rsidR="006719EF" w:rsidRDefault="006719EF" w:rsidP="001A2967">
      <w:r>
        <w:continuationSeparator/>
      </w:r>
    </w:p>
  </w:endnote>
  <w:endnote w:type="continuationNotice" w:id="1">
    <w:p w14:paraId="4A26EF3B" w14:textId="77777777" w:rsidR="006719EF" w:rsidRDefault="006719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481A0" w14:textId="77777777" w:rsidR="006719EF" w:rsidRDefault="006719EF" w:rsidP="001A2967">
      <w:r>
        <w:separator/>
      </w:r>
    </w:p>
  </w:footnote>
  <w:footnote w:type="continuationSeparator" w:id="0">
    <w:p w14:paraId="3AD51C5E" w14:textId="77777777" w:rsidR="006719EF" w:rsidRDefault="006719EF" w:rsidP="001A2967">
      <w:r>
        <w:continuationSeparator/>
      </w:r>
    </w:p>
  </w:footnote>
  <w:footnote w:type="continuationNotice" w:id="1">
    <w:p w14:paraId="5C66823F" w14:textId="77777777" w:rsidR="006719EF" w:rsidRDefault="006719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065B1" w14:textId="77777777" w:rsidR="00B24CA4" w:rsidRDefault="00B24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7B3"/>
    <w:rsid w:val="000153C5"/>
    <w:rsid w:val="00044BFA"/>
    <w:rsid w:val="000608E1"/>
    <w:rsid w:val="0006487F"/>
    <w:rsid w:val="00072EF5"/>
    <w:rsid w:val="000742CC"/>
    <w:rsid w:val="00075A7C"/>
    <w:rsid w:val="000957EE"/>
    <w:rsid w:val="000A2EA8"/>
    <w:rsid w:val="000C631E"/>
    <w:rsid w:val="000D4674"/>
    <w:rsid w:val="000F4C04"/>
    <w:rsid w:val="00100C89"/>
    <w:rsid w:val="001138EE"/>
    <w:rsid w:val="00117EB6"/>
    <w:rsid w:val="00126762"/>
    <w:rsid w:val="00133E4B"/>
    <w:rsid w:val="00146462"/>
    <w:rsid w:val="00162BDD"/>
    <w:rsid w:val="00177960"/>
    <w:rsid w:val="00195C94"/>
    <w:rsid w:val="001A0527"/>
    <w:rsid w:val="001A12D4"/>
    <w:rsid w:val="001A2967"/>
    <w:rsid w:val="001C13B9"/>
    <w:rsid w:val="001D14DD"/>
    <w:rsid w:val="001D3B27"/>
    <w:rsid w:val="001E33CE"/>
    <w:rsid w:val="002042A0"/>
    <w:rsid w:val="00212F22"/>
    <w:rsid w:val="00224C68"/>
    <w:rsid w:val="00235436"/>
    <w:rsid w:val="00253133"/>
    <w:rsid w:val="002562DA"/>
    <w:rsid w:val="002737EF"/>
    <w:rsid w:val="00282732"/>
    <w:rsid w:val="0028484D"/>
    <w:rsid w:val="00297E4E"/>
    <w:rsid w:val="002A4CED"/>
    <w:rsid w:val="002A5AF2"/>
    <w:rsid w:val="002A6555"/>
    <w:rsid w:val="002B3244"/>
    <w:rsid w:val="002B66BB"/>
    <w:rsid w:val="002C3099"/>
    <w:rsid w:val="00313611"/>
    <w:rsid w:val="00336FBF"/>
    <w:rsid w:val="00346546"/>
    <w:rsid w:val="003467CD"/>
    <w:rsid w:val="0037197F"/>
    <w:rsid w:val="00377385"/>
    <w:rsid w:val="0039580F"/>
    <w:rsid w:val="003A4888"/>
    <w:rsid w:val="003B254A"/>
    <w:rsid w:val="003B4A0F"/>
    <w:rsid w:val="003C6701"/>
    <w:rsid w:val="003D48AC"/>
    <w:rsid w:val="003D7E04"/>
    <w:rsid w:val="003F1A12"/>
    <w:rsid w:val="00417002"/>
    <w:rsid w:val="00421207"/>
    <w:rsid w:val="0042557E"/>
    <w:rsid w:val="0043556D"/>
    <w:rsid w:val="004949DF"/>
    <w:rsid w:val="004B1C4C"/>
    <w:rsid w:val="004B4F4F"/>
    <w:rsid w:val="004B7CD0"/>
    <w:rsid w:val="004C737A"/>
    <w:rsid w:val="004D6D38"/>
    <w:rsid w:val="004E1F72"/>
    <w:rsid w:val="004F0E83"/>
    <w:rsid w:val="004F5B51"/>
    <w:rsid w:val="005138C2"/>
    <w:rsid w:val="0052206B"/>
    <w:rsid w:val="00547066"/>
    <w:rsid w:val="00555125"/>
    <w:rsid w:val="00570C4F"/>
    <w:rsid w:val="00571AD1"/>
    <w:rsid w:val="00573AC3"/>
    <w:rsid w:val="00593BDB"/>
    <w:rsid w:val="005B3CBE"/>
    <w:rsid w:val="005B51FF"/>
    <w:rsid w:val="005C2238"/>
    <w:rsid w:val="005D4658"/>
    <w:rsid w:val="005F6C2F"/>
    <w:rsid w:val="00620AA5"/>
    <w:rsid w:val="006307B3"/>
    <w:rsid w:val="00633B7C"/>
    <w:rsid w:val="00653221"/>
    <w:rsid w:val="00654B3D"/>
    <w:rsid w:val="006574E6"/>
    <w:rsid w:val="00663852"/>
    <w:rsid w:val="006719EF"/>
    <w:rsid w:val="00684C78"/>
    <w:rsid w:val="006A5D43"/>
    <w:rsid w:val="006A5FA5"/>
    <w:rsid w:val="006C488D"/>
    <w:rsid w:val="006E2392"/>
    <w:rsid w:val="006F64EA"/>
    <w:rsid w:val="007016A0"/>
    <w:rsid w:val="00715F79"/>
    <w:rsid w:val="0073254C"/>
    <w:rsid w:val="00734704"/>
    <w:rsid w:val="00750B70"/>
    <w:rsid w:val="00757BDC"/>
    <w:rsid w:val="007644C4"/>
    <w:rsid w:val="00764D90"/>
    <w:rsid w:val="00767FAF"/>
    <w:rsid w:val="00772242"/>
    <w:rsid w:val="00805C5F"/>
    <w:rsid w:val="00806DB0"/>
    <w:rsid w:val="00810AFE"/>
    <w:rsid w:val="00836F58"/>
    <w:rsid w:val="00845B4D"/>
    <w:rsid w:val="00872335"/>
    <w:rsid w:val="00877DC3"/>
    <w:rsid w:val="0089737F"/>
    <w:rsid w:val="008B515B"/>
    <w:rsid w:val="008C7F79"/>
    <w:rsid w:val="008D57A4"/>
    <w:rsid w:val="008D67A9"/>
    <w:rsid w:val="008F7090"/>
    <w:rsid w:val="009123D2"/>
    <w:rsid w:val="009369B8"/>
    <w:rsid w:val="00937647"/>
    <w:rsid w:val="009378B1"/>
    <w:rsid w:val="00954443"/>
    <w:rsid w:val="00964BB0"/>
    <w:rsid w:val="00980F98"/>
    <w:rsid w:val="0098202E"/>
    <w:rsid w:val="009861A0"/>
    <w:rsid w:val="009A5880"/>
    <w:rsid w:val="009C5C11"/>
    <w:rsid w:val="009D6683"/>
    <w:rsid w:val="009E6FDF"/>
    <w:rsid w:val="00A0005A"/>
    <w:rsid w:val="00A001BE"/>
    <w:rsid w:val="00A04222"/>
    <w:rsid w:val="00A07A5A"/>
    <w:rsid w:val="00A12E0C"/>
    <w:rsid w:val="00A16587"/>
    <w:rsid w:val="00A20F13"/>
    <w:rsid w:val="00A30730"/>
    <w:rsid w:val="00A30C86"/>
    <w:rsid w:val="00A36F62"/>
    <w:rsid w:val="00A419E6"/>
    <w:rsid w:val="00A633A3"/>
    <w:rsid w:val="00A6364B"/>
    <w:rsid w:val="00A83F81"/>
    <w:rsid w:val="00A94981"/>
    <w:rsid w:val="00A96015"/>
    <w:rsid w:val="00AA1662"/>
    <w:rsid w:val="00AB12A7"/>
    <w:rsid w:val="00AB5758"/>
    <w:rsid w:val="00AC5120"/>
    <w:rsid w:val="00AC66CD"/>
    <w:rsid w:val="00AD2FBB"/>
    <w:rsid w:val="00AD4146"/>
    <w:rsid w:val="00AE0D30"/>
    <w:rsid w:val="00B06A49"/>
    <w:rsid w:val="00B1030D"/>
    <w:rsid w:val="00B24CA4"/>
    <w:rsid w:val="00B350D8"/>
    <w:rsid w:val="00B67E07"/>
    <w:rsid w:val="00B71F47"/>
    <w:rsid w:val="00B724A9"/>
    <w:rsid w:val="00B77D51"/>
    <w:rsid w:val="00B82E05"/>
    <w:rsid w:val="00B86C26"/>
    <w:rsid w:val="00B86E88"/>
    <w:rsid w:val="00B915B9"/>
    <w:rsid w:val="00B95750"/>
    <w:rsid w:val="00BC2997"/>
    <w:rsid w:val="00BC46C7"/>
    <w:rsid w:val="00BD6D79"/>
    <w:rsid w:val="00BF41A6"/>
    <w:rsid w:val="00C01275"/>
    <w:rsid w:val="00C15B9B"/>
    <w:rsid w:val="00C30F63"/>
    <w:rsid w:val="00C33ACB"/>
    <w:rsid w:val="00C3656A"/>
    <w:rsid w:val="00C43986"/>
    <w:rsid w:val="00C82EBA"/>
    <w:rsid w:val="00C834DB"/>
    <w:rsid w:val="00C909E1"/>
    <w:rsid w:val="00C931E2"/>
    <w:rsid w:val="00C955AA"/>
    <w:rsid w:val="00CC2ED3"/>
    <w:rsid w:val="00CF2F33"/>
    <w:rsid w:val="00D23237"/>
    <w:rsid w:val="00D363C8"/>
    <w:rsid w:val="00D47732"/>
    <w:rsid w:val="00D61503"/>
    <w:rsid w:val="00D6212E"/>
    <w:rsid w:val="00D968E2"/>
    <w:rsid w:val="00D9714E"/>
    <w:rsid w:val="00DA5699"/>
    <w:rsid w:val="00DC1E06"/>
    <w:rsid w:val="00DF18B7"/>
    <w:rsid w:val="00E20CBF"/>
    <w:rsid w:val="00E578E5"/>
    <w:rsid w:val="00E601A9"/>
    <w:rsid w:val="00E60A74"/>
    <w:rsid w:val="00E70DD8"/>
    <w:rsid w:val="00E85E0D"/>
    <w:rsid w:val="00ED2934"/>
    <w:rsid w:val="00EE3207"/>
    <w:rsid w:val="00EF2D48"/>
    <w:rsid w:val="00EF5033"/>
    <w:rsid w:val="00F0023F"/>
    <w:rsid w:val="00F03DD9"/>
    <w:rsid w:val="00F06FD8"/>
    <w:rsid w:val="00F26E82"/>
    <w:rsid w:val="00F346AC"/>
    <w:rsid w:val="00F51590"/>
    <w:rsid w:val="00F627D3"/>
    <w:rsid w:val="00F62F55"/>
    <w:rsid w:val="00FB1B7B"/>
    <w:rsid w:val="00FB58B8"/>
    <w:rsid w:val="00FD449F"/>
    <w:rsid w:val="00FE0F47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32B91412"/>
  <w15:chartTrackingRefBased/>
  <w15:docId w15:val="{21756454-97FA-429F-B4CF-91235B7D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3C8"/>
    <w:pPr>
      <w:spacing w:after="0" w:line="240" w:lineRule="auto"/>
    </w:pPr>
    <w:rPr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5E6E75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5E6E75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B86C26"/>
    <w:pPr>
      <w:spacing w:before="360" w:beforeAutospacing="0" w:after="0" w:afterAutospacing="0"/>
      <w:textAlignment w:val="baseline"/>
    </w:pPr>
    <w:rPr>
      <w:rFonts w:asciiTheme="majorHAnsi" w:hAnsiTheme="majorHAnsi"/>
      <w:caps/>
      <w:color w:val="684C21" w:themeColor="accent2" w:themeShade="80"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C6964E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B86C26"/>
    <w:rPr>
      <w:rFonts w:asciiTheme="majorHAnsi" w:hAnsiTheme="majorHAnsi"/>
      <w:caps/>
      <w:color w:val="684C21" w:themeColor="accent2" w:themeShade="80"/>
      <w:sz w:val="96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C26"/>
    <w:pPr>
      <w:numPr>
        <w:ilvl w:val="1"/>
      </w:numPr>
      <w:spacing w:after="160"/>
    </w:pPr>
    <w:rPr>
      <w:rFonts w:asciiTheme="majorHAnsi" w:eastAsiaTheme="minorEastAsia" w:hAnsiTheme="majorHAnsi"/>
      <w:color w:val="684C21" w:themeColor="accent2" w:themeShade="80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B86C26"/>
    <w:rPr>
      <w:rFonts w:asciiTheme="majorHAnsi" w:eastAsiaTheme="minorEastAsia" w:hAnsiTheme="majorHAnsi"/>
      <w:color w:val="684C21" w:themeColor="accent2" w:themeShade="80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B86C26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ddz\AppData\Roaming\Microsoft\Templates\Elegant%20dinner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E3CCD7A09443DB943EB2BC0C5AE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037AC-57DC-4A95-B353-00338B3517FD}"/>
      </w:docPartPr>
      <w:docPartBody>
        <w:p w:rsidR="00F05297" w:rsidRDefault="00F05297">
          <w:pPr>
            <w:pStyle w:val="E7E3CCD7A09443DB943EB2BC0C5AEB75"/>
          </w:pPr>
          <w:r w:rsidRPr="00A6364B">
            <w:t>Dinner Menu</w:t>
          </w:r>
        </w:p>
      </w:docPartBody>
    </w:docPart>
    <w:docPart>
      <w:docPartPr>
        <w:name w:val="4933058BF1424B47A8C09CBCA1653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6BE02-9CA8-443D-A5F3-CBE88A19B9A0}"/>
      </w:docPartPr>
      <w:docPartBody>
        <w:p w:rsidR="00F05297" w:rsidRDefault="00F05297">
          <w:pPr>
            <w:pStyle w:val="4933058BF1424B47A8C09CBCA165329A"/>
          </w:pPr>
          <w:r w:rsidRPr="00B86C26">
            <w:t>First Course</w:t>
          </w:r>
        </w:p>
      </w:docPartBody>
    </w:docPart>
    <w:docPart>
      <w:docPartPr>
        <w:name w:val="23740DDAA87A498AA4B6B434D3EC4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3623-E091-4457-A1C1-84B189D3BD9E}"/>
      </w:docPartPr>
      <w:docPartBody>
        <w:p w:rsidR="00F05297" w:rsidRDefault="00F05297">
          <w:pPr>
            <w:pStyle w:val="23740DDAA87A498AA4B6B434D3EC4BB3"/>
          </w:pPr>
          <w:r w:rsidRPr="0006487F">
            <w:t>Potato cakes</w:t>
          </w:r>
        </w:p>
      </w:docPartBody>
    </w:docPart>
    <w:docPart>
      <w:docPartPr>
        <w:name w:val="83A04568CA7145DC89E4CB1827AE1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09CAB-EE90-4620-8A97-0CE867EED2F0}"/>
      </w:docPartPr>
      <w:docPartBody>
        <w:p w:rsidR="00F05297" w:rsidRDefault="00F05297">
          <w:pPr>
            <w:pStyle w:val="83A04568CA7145DC89E4CB1827AE1922"/>
          </w:pPr>
          <w:r w:rsidRPr="00B86C26">
            <w:t>Second course</w:t>
          </w:r>
        </w:p>
      </w:docPartBody>
    </w:docPart>
    <w:docPart>
      <w:docPartPr>
        <w:name w:val="471C12CFE3EE4AE6AD44CA4AFA5FA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98D54-1565-4F4C-8DDD-C89FA0016C26}"/>
      </w:docPartPr>
      <w:docPartBody>
        <w:p w:rsidR="00F05297" w:rsidRDefault="00F05297">
          <w:pPr>
            <w:pStyle w:val="471C12CFE3EE4AE6AD44CA4AFA5FA6E1"/>
          </w:pPr>
          <w:r w:rsidRPr="00B86C26">
            <w:t>Third course</w:t>
          </w:r>
        </w:p>
      </w:docPartBody>
    </w:docPart>
    <w:docPart>
      <w:docPartPr>
        <w:name w:val="777DAC9C327A4C6199F1C315C3F02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1006-94AD-4612-9622-CDC4D1A0C407}"/>
      </w:docPartPr>
      <w:docPartBody>
        <w:p w:rsidR="00F05297" w:rsidRDefault="00F05297">
          <w:pPr>
            <w:pStyle w:val="777DAC9C327A4C6199F1C315C3F0233F"/>
          </w:pPr>
          <w:r w:rsidRPr="00A6364B">
            <w:t>Drinks</w:t>
          </w:r>
        </w:p>
      </w:docPartBody>
    </w:docPart>
    <w:docPart>
      <w:docPartPr>
        <w:name w:val="B065F473569046B588E4DB107C3E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83F83-4F7D-4A43-AE1C-8EED6D75435D}"/>
      </w:docPartPr>
      <w:docPartBody>
        <w:p w:rsidR="00F05297" w:rsidRDefault="00F05297">
          <w:pPr>
            <w:pStyle w:val="B065F473569046B588E4DB107C3EAB24"/>
          </w:pPr>
          <w:r w:rsidRPr="0006487F">
            <w:t>Soda</w:t>
          </w:r>
        </w:p>
      </w:docPartBody>
    </w:docPart>
    <w:docPart>
      <w:docPartPr>
        <w:name w:val="CAB7DE1CFDC549668AAB7127E47A1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6B66B-76D9-408C-B0FA-89F72CEB142D}"/>
      </w:docPartPr>
      <w:docPartBody>
        <w:p w:rsidR="00F05297" w:rsidRDefault="00F05297">
          <w:pPr>
            <w:pStyle w:val="CAB7DE1CFDC549668AAB7127E47A192E"/>
          </w:pPr>
          <w:r w:rsidRPr="00ED2934">
            <w:t>DINNER MENU</w:t>
          </w:r>
        </w:p>
      </w:docPartBody>
    </w:docPart>
    <w:docPart>
      <w:docPartPr>
        <w:name w:val="88349D74229F4E7EBF1B97468F30B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1D46-8E9E-4E85-AB49-2FC11B3103E8}"/>
      </w:docPartPr>
      <w:docPartBody>
        <w:p w:rsidR="00F05297" w:rsidRDefault="00F05297">
          <w:pPr>
            <w:pStyle w:val="88349D74229F4E7EBF1B97468F30B921"/>
          </w:pPr>
          <w:r w:rsidRPr="00ED2934">
            <w:t>FIRST COURSE</w:t>
          </w:r>
        </w:p>
      </w:docPartBody>
    </w:docPart>
    <w:docPart>
      <w:docPartPr>
        <w:name w:val="61C9A12EDC31413FAD94962A6CE62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8A1B5-715B-4DBA-B82B-C93E0C26837E}"/>
      </w:docPartPr>
      <w:docPartBody>
        <w:p w:rsidR="00F05297" w:rsidRDefault="00F05297">
          <w:pPr>
            <w:pStyle w:val="61C9A12EDC31413FAD94962A6CE62CD3"/>
          </w:pPr>
          <w:r w:rsidRPr="00ED2934">
            <w:t>THIRD COURSE</w:t>
          </w:r>
        </w:p>
      </w:docPartBody>
    </w:docPart>
    <w:docPart>
      <w:docPartPr>
        <w:name w:val="FE5204D60D0240D081EEA46C41C4A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ADD2E-A0E0-4935-8F8D-4E6CC0BC5B8E}"/>
      </w:docPartPr>
      <w:docPartBody>
        <w:p w:rsidR="00F05297" w:rsidRDefault="00F05297">
          <w:pPr>
            <w:pStyle w:val="FE5204D60D0240D081EEA46C41C4AE4D"/>
          </w:pPr>
          <w:r w:rsidRPr="00ED2934">
            <w:t>DRINKS</w:t>
          </w:r>
        </w:p>
      </w:docPartBody>
    </w:docPart>
    <w:docPart>
      <w:docPartPr>
        <w:name w:val="60491A2CCD8E45B3B0A70BF6E26E0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C8DE8-DDAC-4317-A601-4148ACBFDDE2}"/>
      </w:docPartPr>
      <w:docPartBody>
        <w:p w:rsidR="00F05297" w:rsidRDefault="00F05297">
          <w:pPr>
            <w:pStyle w:val="60491A2CCD8E45B3B0A70BF6E26E0B70"/>
          </w:pPr>
          <w:r w:rsidRPr="0006487F">
            <w:t>FIRST COURSE</w:t>
          </w:r>
        </w:p>
      </w:docPartBody>
    </w:docPart>
    <w:docPart>
      <w:docPartPr>
        <w:name w:val="18BFB3C4654D4956A9196BA6E8E2B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DED57-E1B1-47A1-9E78-851BBBEF0202}"/>
      </w:docPartPr>
      <w:docPartBody>
        <w:p w:rsidR="00F05297" w:rsidRDefault="00F05297">
          <w:pPr>
            <w:pStyle w:val="18BFB3C4654D4956A9196BA6E8E2BEDB"/>
          </w:pPr>
          <w:r w:rsidRPr="0006487F">
            <w:t>SECOND COURSE</w:t>
          </w:r>
        </w:p>
      </w:docPartBody>
    </w:docPart>
    <w:docPart>
      <w:docPartPr>
        <w:name w:val="0038F84E87A9484AAC7B757B6A69C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DBF73-55DF-4FD0-8F97-A97AB292FA34}"/>
      </w:docPartPr>
      <w:docPartBody>
        <w:p w:rsidR="00F05297" w:rsidRDefault="00F05297">
          <w:pPr>
            <w:pStyle w:val="0038F84E87A9484AAC7B757B6A69C89D"/>
          </w:pPr>
          <w:r w:rsidRPr="0006487F">
            <w:t>THIRD COURSE</w:t>
          </w:r>
        </w:p>
      </w:docPartBody>
    </w:docPart>
    <w:docPart>
      <w:docPartPr>
        <w:name w:val="CDABCEBAB5F945108F7E7DD80DF9B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CB1C7-6EC4-422B-8EE5-6EE73FE074C0}"/>
      </w:docPartPr>
      <w:docPartBody>
        <w:p w:rsidR="00F05297" w:rsidRDefault="00F05297">
          <w:pPr>
            <w:pStyle w:val="CDABCEBAB5F945108F7E7DD80DF9BF52"/>
          </w:pPr>
          <w:r w:rsidRPr="0006487F">
            <w:t>DRINKS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65"/>
    <w:rsid w:val="00112865"/>
    <w:rsid w:val="001A0527"/>
    <w:rsid w:val="00230831"/>
    <w:rsid w:val="00313611"/>
    <w:rsid w:val="003B254A"/>
    <w:rsid w:val="003F5820"/>
    <w:rsid w:val="005D4658"/>
    <w:rsid w:val="00A94981"/>
    <w:rsid w:val="00F0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E3CCD7A09443DB943EB2BC0C5AEB75">
    <w:name w:val="E7E3CCD7A09443DB943EB2BC0C5AEB7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933058BF1424B47A8C09CBCA165329A">
    <w:name w:val="4933058BF1424B47A8C09CBCA165329A"/>
  </w:style>
  <w:style w:type="paragraph" w:customStyle="1" w:styleId="23740DDAA87A498AA4B6B434D3EC4BB3">
    <w:name w:val="23740DDAA87A498AA4B6B434D3EC4BB3"/>
  </w:style>
  <w:style w:type="paragraph" w:customStyle="1" w:styleId="83A04568CA7145DC89E4CB1827AE1922">
    <w:name w:val="83A04568CA7145DC89E4CB1827AE1922"/>
  </w:style>
  <w:style w:type="paragraph" w:customStyle="1" w:styleId="471C12CFE3EE4AE6AD44CA4AFA5FA6E1">
    <w:name w:val="471C12CFE3EE4AE6AD44CA4AFA5FA6E1"/>
  </w:style>
  <w:style w:type="paragraph" w:customStyle="1" w:styleId="777DAC9C327A4C6199F1C315C3F0233F">
    <w:name w:val="777DAC9C327A4C6199F1C315C3F0233F"/>
  </w:style>
  <w:style w:type="paragraph" w:customStyle="1" w:styleId="B065F473569046B588E4DB107C3EAB24">
    <w:name w:val="B065F473569046B588E4DB107C3EAB24"/>
  </w:style>
  <w:style w:type="paragraph" w:customStyle="1" w:styleId="CAB7DE1CFDC549668AAB7127E47A192E">
    <w:name w:val="CAB7DE1CFDC549668AAB7127E47A192E"/>
  </w:style>
  <w:style w:type="paragraph" w:customStyle="1" w:styleId="88349D74229F4E7EBF1B97468F30B921">
    <w:name w:val="88349D74229F4E7EBF1B97468F30B921"/>
  </w:style>
  <w:style w:type="paragraph" w:customStyle="1" w:styleId="61C9A12EDC31413FAD94962A6CE62CD3">
    <w:name w:val="61C9A12EDC31413FAD94962A6CE62CD3"/>
  </w:style>
  <w:style w:type="paragraph" w:customStyle="1" w:styleId="FE5204D60D0240D081EEA46C41C4AE4D">
    <w:name w:val="FE5204D60D0240D081EEA46C41C4AE4D"/>
  </w:style>
  <w:style w:type="paragraph" w:customStyle="1" w:styleId="60491A2CCD8E45B3B0A70BF6E26E0B70">
    <w:name w:val="60491A2CCD8E45B3B0A70BF6E26E0B70"/>
  </w:style>
  <w:style w:type="paragraph" w:customStyle="1" w:styleId="18BFB3C4654D4956A9196BA6E8E2BEDB">
    <w:name w:val="18BFB3C4654D4956A9196BA6E8E2BEDB"/>
  </w:style>
  <w:style w:type="paragraph" w:customStyle="1" w:styleId="0038F84E87A9484AAC7B757B6A69C89D">
    <w:name w:val="0038F84E87A9484AAC7B757B6A69C89D"/>
  </w:style>
  <w:style w:type="paragraph" w:customStyle="1" w:styleId="CDABCEBAB5F945108F7E7DD80DF9BF52">
    <w:name w:val="CDABCEBAB5F945108F7E7DD80DF9BF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CAE1AE-BC85-4951-A144-674B73A70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D85F18-8F97-4A9C-8C26-11BE55395E7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9990E298-A2B0-43CF-BE90-3D9D5009F6E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</Template>
  <TotalTime>1</TotalTime>
  <Pages>3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Zoppo</dc:creator>
  <cp:keywords/>
  <dc:description/>
  <cp:lastModifiedBy>Monoosnock Country Club</cp:lastModifiedBy>
  <cp:revision>2</cp:revision>
  <cp:lastPrinted>2025-02-05T15:01:00Z</cp:lastPrinted>
  <dcterms:created xsi:type="dcterms:W3CDTF">2025-04-10T17:30:00Z</dcterms:created>
  <dcterms:modified xsi:type="dcterms:W3CDTF">2025-04-10T17:30:00Z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